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73F648" w14:textId="5F019771" w:rsidR="00236D15" w:rsidRDefault="005D506A">
      <w:pPr>
        <w:pStyle w:val="berschrift1"/>
      </w:pPr>
      <w:r>
        <w:rPr>
          <w:noProof/>
          <w:lang w:val="en-US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512F860E" wp14:editId="740D7708">
                <wp:simplePos x="0" y="0"/>
                <wp:positionH relativeFrom="margin">
                  <wp:posOffset>-80010</wp:posOffset>
                </wp:positionH>
                <wp:positionV relativeFrom="margin">
                  <wp:posOffset>-155575</wp:posOffset>
                </wp:positionV>
                <wp:extent cx="6486525" cy="1628775"/>
                <wp:effectExtent l="0" t="0" r="3175" b="0"/>
                <wp:wrapTopAndBottom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6525" cy="16287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ED89A8" w14:textId="77777777" w:rsidR="00E021BF" w:rsidRDefault="00C419C6" w:rsidP="00E021BF">
                            <w:pPr>
                              <w:pStyle w:val="Titel"/>
                              <w:rPr>
                                <w:sz w:val="44"/>
                                <w:szCs w:val="44"/>
                              </w:rPr>
                            </w:pPr>
                            <w:r w:rsidRPr="00E021BF">
                              <w:rPr>
                                <w:sz w:val="44"/>
                                <w:szCs w:val="44"/>
                              </w:rPr>
                              <w:t xml:space="preserve">3-Tages-Event in der </w:t>
                            </w:r>
                            <w:r w:rsidRPr="00C3642F">
                              <w:rPr>
                                <w:sz w:val="44"/>
                                <w:szCs w:val="44"/>
                              </w:rPr>
                              <w:t>SV-OG Burgsolms</w:t>
                            </w:r>
                            <w:r w:rsidR="00E021BF" w:rsidRPr="00E021BF">
                              <w:rPr>
                                <w:sz w:val="44"/>
                                <w:szCs w:val="44"/>
                              </w:rPr>
                              <w:t xml:space="preserve"> mit</w:t>
                            </w:r>
                          </w:p>
                          <w:p w14:paraId="6D9A6CF1" w14:textId="2922824D" w:rsidR="00236D15" w:rsidRPr="005D506A" w:rsidRDefault="00E021BF">
                            <w:pPr>
                              <w:pStyle w:val="Titel"/>
                              <w:rPr>
                                <w:sz w:val="44"/>
                                <w:szCs w:val="44"/>
                                <w:u w:val="single"/>
                              </w:rPr>
                            </w:pPr>
                            <w:r w:rsidRPr="005D506A">
                              <w:rPr>
                                <w:sz w:val="44"/>
                                <w:szCs w:val="44"/>
                                <w:u w:val="single"/>
                              </w:rPr>
                              <w:t xml:space="preserve"> Michaela Knoche</w:t>
                            </w:r>
                          </w:p>
                          <w:p w14:paraId="58524C6A" w14:textId="2BEE3C2B" w:rsidR="00236D15" w:rsidRPr="008536A6" w:rsidRDefault="00E021BF">
                            <w:pPr>
                              <w:pStyle w:val="Untertitel"/>
                              <w:rPr>
                                <w:color w:val="FFFF00"/>
                                <w:sz w:val="24"/>
                                <w:szCs w:val="24"/>
                              </w:rPr>
                            </w:pPr>
                            <w:r w:rsidRPr="008536A6">
                              <w:rPr>
                                <w:color w:val="FFFF00"/>
                                <w:sz w:val="24"/>
                                <w:szCs w:val="24"/>
                              </w:rPr>
                              <w:t xml:space="preserve">Erfolgreich im Hundealltag, </w:t>
                            </w:r>
                            <w:r w:rsidR="008536A6">
                              <w:rPr>
                                <w:color w:val="FFFF00"/>
                                <w:sz w:val="24"/>
                                <w:szCs w:val="24"/>
                              </w:rPr>
                              <w:t>als auch</w:t>
                            </w:r>
                            <w:r w:rsidRPr="008536A6">
                              <w:rPr>
                                <w:color w:val="FFFF00"/>
                                <w:sz w:val="24"/>
                                <w:szCs w:val="24"/>
                              </w:rPr>
                              <w:t xml:space="preserve"> im Sport.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2F860E" id="Rechteck 1" o:spid="_x0000_s1026" style="position:absolute;margin-left:-6.3pt;margin-top:-12.25pt;width:510.75pt;height:128.25pt;z-index:-251657216;visibility:visible;mso-wrap-style:square;mso-width-percent:0;mso-height-percent:0;mso-wrap-distance-left:9pt;mso-wrap-distance-top:36pt;mso-wrap-distance-right:9pt;mso-wrap-distance-bottom:3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&#13;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14:paraId="2BED89A8" w14:textId="77777777" w:rsidR="00E021BF" w:rsidRDefault="00C419C6" w:rsidP="00E021BF">
                      <w:pPr>
                        <w:pStyle w:val="Titel"/>
                        <w:rPr>
                          <w:sz w:val="44"/>
                          <w:szCs w:val="44"/>
                        </w:rPr>
                      </w:pPr>
                      <w:r w:rsidRPr="00E021BF">
                        <w:rPr>
                          <w:sz w:val="44"/>
                          <w:szCs w:val="44"/>
                        </w:rPr>
                        <w:t xml:space="preserve">3-Tages-Event in der </w:t>
                      </w:r>
                      <w:r w:rsidRPr="00C3642F">
                        <w:rPr>
                          <w:sz w:val="44"/>
                          <w:szCs w:val="44"/>
                        </w:rPr>
                        <w:t>SV-OG Burgsolms</w:t>
                      </w:r>
                      <w:r w:rsidR="00E021BF" w:rsidRPr="00E021BF">
                        <w:rPr>
                          <w:sz w:val="44"/>
                          <w:szCs w:val="44"/>
                        </w:rPr>
                        <w:t xml:space="preserve"> mit</w:t>
                      </w:r>
                    </w:p>
                    <w:p w14:paraId="6D9A6CF1" w14:textId="2922824D" w:rsidR="00236D15" w:rsidRPr="005D506A" w:rsidRDefault="00E021BF">
                      <w:pPr>
                        <w:pStyle w:val="Titel"/>
                        <w:rPr>
                          <w:sz w:val="44"/>
                          <w:szCs w:val="44"/>
                          <w:u w:val="single"/>
                        </w:rPr>
                      </w:pPr>
                      <w:r w:rsidRPr="005D506A">
                        <w:rPr>
                          <w:sz w:val="44"/>
                          <w:szCs w:val="44"/>
                          <w:u w:val="single"/>
                        </w:rPr>
                        <w:t xml:space="preserve"> Michaela Knoche</w:t>
                      </w:r>
                    </w:p>
                    <w:p w14:paraId="58524C6A" w14:textId="2BEE3C2B" w:rsidR="00236D15" w:rsidRPr="008536A6" w:rsidRDefault="00E021BF">
                      <w:pPr>
                        <w:pStyle w:val="Untertitel"/>
                        <w:rPr>
                          <w:color w:val="FFFF00"/>
                          <w:sz w:val="24"/>
                          <w:szCs w:val="24"/>
                        </w:rPr>
                      </w:pPr>
                      <w:r w:rsidRPr="008536A6">
                        <w:rPr>
                          <w:color w:val="FFFF00"/>
                          <w:sz w:val="24"/>
                          <w:szCs w:val="24"/>
                        </w:rPr>
                        <w:t xml:space="preserve">Erfolgreich im Hundealltag, </w:t>
                      </w:r>
                      <w:r w:rsidR="008536A6">
                        <w:rPr>
                          <w:color w:val="FFFF00"/>
                          <w:sz w:val="24"/>
                          <w:szCs w:val="24"/>
                        </w:rPr>
                        <w:t>als auch</w:t>
                      </w:r>
                      <w:r w:rsidRPr="008536A6">
                        <w:rPr>
                          <w:color w:val="FFFF00"/>
                          <w:sz w:val="24"/>
                          <w:szCs w:val="24"/>
                        </w:rPr>
                        <w:t xml:space="preserve"> im Sport.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513935"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665321B3" wp14:editId="757FB696">
            <wp:simplePos x="0" y="0"/>
            <wp:positionH relativeFrom="page">
              <wp:posOffset>5476875</wp:posOffset>
            </wp:positionH>
            <wp:positionV relativeFrom="page">
              <wp:posOffset>1856044</wp:posOffset>
            </wp:positionV>
            <wp:extent cx="1909445" cy="1272027"/>
            <wp:effectExtent l="203200" t="279400" r="224155" b="290195"/>
            <wp:wrapNone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 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9445" cy="1272027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36A6"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762C0D3B" wp14:editId="060C4280">
            <wp:simplePos x="0" y="0"/>
            <wp:positionH relativeFrom="page">
              <wp:posOffset>4070350</wp:posOffset>
            </wp:positionH>
            <wp:positionV relativeFrom="page">
              <wp:posOffset>2009741</wp:posOffset>
            </wp:positionV>
            <wp:extent cx="1920240" cy="1078934"/>
            <wp:effectExtent l="127000" t="114300" r="124460" b="114935"/>
            <wp:wrapNone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 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078934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36A6"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3633C81C" wp14:editId="32B50FD6">
            <wp:simplePos x="0" y="0"/>
            <wp:positionH relativeFrom="page">
              <wp:posOffset>2200275</wp:posOffset>
            </wp:positionH>
            <wp:positionV relativeFrom="page">
              <wp:posOffset>1933575</wp:posOffset>
            </wp:positionV>
            <wp:extent cx="2006600" cy="1127125"/>
            <wp:effectExtent l="215900" t="292100" r="215900" b="295275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2006600" cy="112712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36A6"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2D0BBE8E" wp14:editId="2C3F5781">
            <wp:simplePos x="0" y="0"/>
            <wp:positionH relativeFrom="page">
              <wp:posOffset>361550</wp:posOffset>
            </wp:positionH>
            <wp:positionV relativeFrom="page">
              <wp:posOffset>1903539</wp:posOffset>
            </wp:positionV>
            <wp:extent cx="1903207" cy="1069364"/>
            <wp:effectExtent l="177800" t="215900" r="167005" b="213360"/>
            <wp:wrapNone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 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903207" cy="1069364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sdt>
        <w:sdtPr>
          <w:rPr>
            <w:noProof/>
            <w:lang w:bidi="de-DE"/>
          </w:rPr>
          <w:id w:val="-450545388"/>
          <w:placeholder>
            <w:docPart w:val="B874535DC1B73449B57459F2B900F40B"/>
          </w:placeholder>
          <w15:appearance w15:val="hidden"/>
        </w:sdtPr>
        <w:sdtEndPr/>
        <w:sdtContent>
          <w:r w:rsidR="00C419C6" w:rsidRPr="00562C1C">
            <w:rPr>
              <w:noProof/>
              <w:u w:val="single"/>
              <w:lang w:bidi="de-DE"/>
            </w:rPr>
            <w:t>SV-OG Burgsolms lädt ein</w:t>
          </w:r>
          <w:r w:rsidR="00C419C6">
            <w:rPr>
              <w:noProof/>
              <w:lang w:bidi="de-DE"/>
            </w:rPr>
            <w:t>:</w:t>
          </w:r>
        </w:sdtContent>
      </w:sdt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8"/>
        <w:gridCol w:w="579"/>
        <w:gridCol w:w="4640"/>
      </w:tblGrid>
      <w:tr w:rsidR="00236D15" w14:paraId="09E21672" w14:textId="77777777">
        <w:trPr>
          <w:jc w:val="center"/>
        </w:trPr>
        <w:tc>
          <w:tcPr>
            <w:tcW w:w="2323" w:type="pct"/>
          </w:tcPr>
          <w:p w14:paraId="1C739F87" w14:textId="28D3BF59" w:rsidR="00236D15" w:rsidRDefault="00C419C6" w:rsidP="00C419C6">
            <w:r>
              <w:t xml:space="preserve">Ab </w:t>
            </w:r>
            <w:r w:rsidR="00562C1C">
              <w:t>Freitagmittag</w:t>
            </w:r>
            <w:r>
              <w:t xml:space="preserve"> den 29. Juli 2022 bis zum </w:t>
            </w:r>
            <w:r w:rsidR="00B37687">
              <w:t xml:space="preserve">31. Juli 2022 </w:t>
            </w:r>
            <w:r w:rsidR="00432AB8">
              <w:t xml:space="preserve">laden wir dich </w:t>
            </w:r>
            <w:r w:rsidR="00B37687">
              <w:t>zu</w:t>
            </w:r>
            <w:r>
              <w:t xml:space="preserve"> einem Event der </w:t>
            </w:r>
            <w:r w:rsidR="00432AB8">
              <w:t xml:space="preserve">ganz </w:t>
            </w:r>
            <w:r>
              <w:t>besonderen Art</w:t>
            </w:r>
            <w:r w:rsidR="00432AB8">
              <w:t xml:space="preserve"> innerhalb des Themas Ausbildung mit dem Hund ein</w:t>
            </w:r>
            <w:r>
              <w:t xml:space="preserve">. </w:t>
            </w:r>
          </w:p>
          <w:p w14:paraId="1B09E2DE" w14:textId="24D5E2BA" w:rsidR="00B37687" w:rsidRDefault="00B37687" w:rsidP="00C419C6">
            <w:r>
              <w:t>Zweieinhal</w:t>
            </w:r>
            <w:r w:rsidR="00634587">
              <w:t>b T</w:t>
            </w:r>
            <w:r>
              <w:t xml:space="preserve">age Erfolgreich im Hundealltag rund um das Thema „Hund“ in Verbindung mit seinem Menschen. </w:t>
            </w:r>
          </w:p>
          <w:p w14:paraId="0C54CB8C" w14:textId="1D5F0FC1" w:rsidR="00B37687" w:rsidRPr="00E021BF" w:rsidRDefault="00B37687" w:rsidP="00C419C6">
            <w:pPr>
              <w:rPr>
                <w:b/>
                <w:bCs/>
                <w:color w:val="818B3D" w:themeColor="accent5"/>
              </w:rPr>
            </w:pPr>
            <w:r w:rsidRPr="00E021BF">
              <w:rPr>
                <w:b/>
                <w:bCs/>
                <w:color w:val="818B3D" w:themeColor="accent5"/>
              </w:rPr>
              <w:t xml:space="preserve">Mit: </w:t>
            </w:r>
            <w:r w:rsidRPr="005D506A">
              <w:rPr>
                <w:b/>
                <w:bCs/>
                <w:color w:val="F83500" w:themeColor="accent3"/>
                <w:sz w:val="28"/>
                <w:szCs w:val="28"/>
              </w:rPr>
              <w:t>Michaela Knoche</w:t>
            </w:r>
            <w:r w:rsidRPr="00E021BF">
              <w:rPr>
                <w:b/>
                <w:bCs/>
                <w:color w:val="818B3D" w:themeColor="accent5"/>
              </w:rPr>
              <w:t xml:space="preserve">, Bundessiegerin und 3-malige Mannschaftsweltmeisterin, </w:t>
            </w:r>
            <w:proofErr w:type="spellStart"/>
            <w:r w:rsidRPr="00E021BF">
              <w:rPr>
                <w:b/>
                <w:bCs/>
                <w:color w:val="818B3D" w:themeColor="accent5"/>
              </w:rPr>
              <w:t>Trizeweltsiegerin</w:t>
            </w:r>
            <w:proofErr w:type="spellEnd"/>
            <w:r w:rsidRPr="00E021BF">
              <w:rPr>
                <w:b/>
                <w:bCs/>
                <w:color w:val="818B3D" w:themeColor="accent5"/>
              </w:rPr>
              <w:t xml:space="preserve"> in Amerika, 2-malige Universalsiegerin, </w:t>
            </w:r>
            <w:r w:rsidR="008B65F2" w:rsidRPr="00E021BF">
              <w:rPr>
                <w:b/>
                <w:bCs/>
                <w:color w:val="818B3D" w:themeColor="accent5"/>
              </w:rPr>
              <w:t>X-</w:t>
            </w:r>
            <w:r w:rsidRPr="00E021BF">
              <w:rPr>
                <w:b/>
                <w:bCs/>
                <w:color w:val="818B3D" w:themeColor="accent5"/>
              </w:rPr>
              <w:t>malige Landessiegerin, Teilnahmen auf VDH und Siebenländerwettkämpfen und einzige</w:t>
            </w:r>
            <w:r w:rsidR="00E021BF" w:rsidRPr="00E021BF">
              <w:rPr>
                <w:b/>
                <w:bCs/>
                <w:color w:val="818B3D" w:themeColor="accent5"/>
              </w:rPr>
              <w:t>r</w:t>
            </w:r>
            <w:r w:rsidR="008B65F2" w:rsidRPr="00E021BF">
              <w:rPr>
                <w:b/>
                <w:bCs/>
                <w:color w:val="818B3D" w:themeColor="accent5"/>
              </w:rPr>
              <w:t>,</w:t>
            </w:r>
            <w:r w:rsidRPr="00E021BF">
              <w:rPr>
                <w:b/>
                <w:bCs/>
                <w:color w:val="818B3D" w:themeColor="accent5"/>
              </w:rPr>
              <w:t xml:space="preserve"> in nie dagewesener Form</w:t>
            </w:r>
            <w:r w:rsidR="00E021BF" w:rsidRPr="00E021BF">
              <w:rPr>
                <w:b/>
                <w:bCs/>
                <w:color w:val="818B3D" w:themeColor="accent5"/>
              </w:rPr>
              <w:t>,</w:t>
            </w:r>
            <w:r w:rsidRPr="00E021BF">
              <w:rPr>
                <w:b/>
                <w:bCs/>
                <w:color w:val="818B3D" w:themeColor="accent5"/>
              </w:rPr>
              <w:t xml:space="preserve"> gestellten </w:t>
            </w:r>
            <w:r w:rsidR="00562C1C" w:rsidRPr="00E021BF">
              <w:rPr>
                <w:b/>
                <w:bCs/>
                <w:color w:val="818B3D" w:themeColor="accent5"/>
              </w:rPr>
              <w:t>Nachkommen Gruppe</w:t>
            </w:r>
            <w:r w:rsidRPr="00E021BF">
              <w:rPr>
                <w:b/>
                <w:bCs/>
                <w:color w:val="818B3D" w:themeColor="accent5"/>
              </w:rPr>
              <w:t xml:space="preserve"> auf der Siegerhauptzuchtschau</w:t>
            </w:r>
            <w:r w:rsidR="008B65F2" w:rsidRPr="00E021BF">
              <w:rPr>
                <w:b/>
                <w:bCs/>
                <w:color w:val="818B3D" w:themeColor="accent5"/>
              </w:rPr>
              <w:t>,</w:t>
            </w:r>
            <w:r w:rsidRPr="00E021BF">
              <w:rPr>
                <w:b/>
                <w:bCs/>
                <w:color w:val="818B3D" w:themeColor="accent5"/>
              </w:rPr>
              <w:t xml:space="preserve"> im Verein für </w:t>
            </w:r>
            <w:r w:rsidR="008B65F2" w:rsidRPr="00E021BF">
              <w:rPr>
                <w:b/>
                <w:bCs/>
                <w:color w:val="818B3D" w:themeColor="accent5"/>
              </w:rPr>
              <w:t>Deutsche</w:t>
            </w:r>
            <w:r w:rsidRPr="00E021BF">
              <w:rPr>
                <w:b/>
                <w:bCs/>
                <w:color w:val="818B3D" w:themeColor="accent5"/>
              </w:rPr>
              <w:t xml:space="preserve"> Schäferhunde SV. </w:t>
            </w:r>
            <w:r w:rsidR="008B65F2" w:rsidRPr="00E021BF">
              <w:rPr>
                <w:b/>
                <w:bCs/>
                <w:color w:val="818B3D" w:themeColor="accent5"/>
              </w:rPr>
              <w:t xml:space="preserve">Michaela ist </w:t>
            </w:r>
            <w:r w:rsidR="00E021BF" w:rsidRPr="00E021BF">
              <w:rPr>
                <w:b/>
                <w:bCs/>
                <w:color w:val="818B3D" w:themeColor="accent5"/>
              </w:rPr>
              <w:t xml:space="preserve">ebenfalls </w:t>
            </w:r>
            <w:r w:rsidR="00634587" w:rsidRPr="00E021BF">
              <w:rPr>
                <w:b/>
                <w:bCs/>
                <w:color w:val="818B3D" w:themeColor="accent5"/>
              </w:rPr>
              <w:t>ausgebildet und zertifiziert im mentalen Trainingsbereich für Einzel</w:t>
            </w:r>
            <w:r w:rsidR="00E021BF" w:rsidRPr="00E021BF">
              <w:rPr>
                <w:b/>
                <w:bCs/>
                <w:color w:val="818B3D" w:themeColor="accent5"/>
              </w:rPr>
              <w:t>personen</w:t>
            </w:r>
            <w:r w:rsidR="00634587" w:rsidRPr="00E021BF">
              <w:rPr>
                <w:b/>
                <w:bCs/>
                <w:color w:val="818B3D" w:themeColor="accent5"/>
              </w:rPr>
              <w:t xml:space="preserve"> und Gruppen. </w:t>
            </w:r>
            <w:r w:rsidR="008B65F2" w:rsidRPr="00E021BF">
              <w:rPr>
                <w:b/>
                <w:bCs/>
                <w:color w:val="818B3D" w:themeColor="accent5"/>
              </w:rPr>
              <w:t xml:space="preserve">Sie ist </w:t>
            </w:r>
            <w:r w:rsidR="00634587" w:rsidRPr="00E021BF">
              <w:rPr>
                <w:b/>
                <w:bCs/>
                <w:color w:val="818B3D" w:themeColor="accent5"/>
              </w:rPr>
              <w:t>Berechtigt als Inhaber</w:t>
            </w:r>
            <w:r w:rsidR="00E021BF" w:rsidRPr="00E021BF">
              <w:rPr>
                <w:b/>
                <w:bCs/>
                <w:color w:val="818B3D" w:themeColor="accent5"/>
              </w:rPr>
              <w:t>in</w:t>
            </w:r>
            <w:r w:rsidR="00634587" w:rsidRPr="00E021BF">
              <w:rPr>
                <w:b/>
                <w:bCs/>
                <w:color w:val="818B3D" w:themeColor="accent5"/>
              </w:rPr>
              <w:t xml:space="preserve"> des Paragraph 11</w:t>
            </w:r>
            <w:r w:rsidR="00E021BF" w:rsidRPr="00E021BF">
              <w:rPr>
                <w:b/>
                <w:bCs/>
                <w:color w:val="818B3D" w:themeColor="accent5"/>
              </w:rPr>
              <w:t>,</w:t>
            </w:r>
            <w:r w:rsidR="00634587" w:rsidRPr="00E021BF">
              <w:rPr>
                <w:b/>
                <w:bCs/>
                <w:color w:val="818B3D" w:themeColor="accent5"/>
              </w:rPr>
              <w:t xml:space="preserve"> die Trainings </w:t>
            </w:r>
            <w:r w:rsidR="008B65F2" w:rsidRPr="00E021BF">
              <w:rPr>
                <w:b/>
                <w:bCs/>
                <w:color w:val="818B3D" w:themeColor="accent5"/>
              </w:rPr>
              <w:t xml:space="preserve">mit Hund und Mensch </w:t>
            </w:r>
            <w:proofErr w:type="spellStart"/>
            <w:r w:rsidR="00E25495">
              <w:rPr>
                <w:b/>
                <w:bCs/>
                <w:color w:val="818B3D" w:themeColor="accent5"/>
              </w:rPr>
              <w:t>kompetent</w:t>
            </w:r>
            <w:r w:rsidR="00634587" w:rsidRPr="00E021BF">
              <w:rPr>
                <w:b/>
                <w:bCs/>
                <w:color w:val="818B3D" w:themeColor="accent5"/>
              </w:rPr>
              <w:t>zu</w:t>
            </w:r>
            <w:proofErr w:type="spellEnd"/>
            <w:r w:rsidR="00634587" w:rsidRPr="00E021BF">
              <w:rPr>
                <w:b/>
                <w:bCs/>
                <w:color w:val="818B3D" w:themeColor="accent5"/>
              </w:rPr>
              <w:t xml:space="preserve"> leiten. </w:t>
            </w:r>
          </w:p>
          <w:p w14:paraId="02B5003C" w14:textId="5C43F26F" w:rsidR="008B65F2" w:rsidRDefault="00634587" w:rsidP="00C419C6">
            <w:r>
              <w:t xml:space="preserve">Du suchst noch eine Teilnahme in einem besonderen Ambiente? Wir haben für Menschen wie dich ganz </w:t>
            </w:r>
            <w:r w:rsidR="00432AB8">
              <w:t>wunderbare</w:t>
            </w:r>
            <w:r>
              <w:t xml:space="preserve"> Tage in Theorie und Praxis reserviert. Mach die tiefe Erfahrung, wie Ausbildung und Kommunikation mit Herz und Verstand in allen Bereichen</w:t>
            </w:r>
            <w:r w:rsidR="008B65F2">
              <w:t>,</w:t>
            </w:r>
            <w:r>
              <w:t xml:space="preserve"> </w:t>
            </w:r>
            <w:r w:rsidR="008B65F2">
              <w:t>was den</w:t>
            </w:r>
            <w:r>
              <w:t xml:space="preserve"> Hund</w:t>
            </w:r>
            <w:r w:rsidR="008B65F2">
              <w:t xml:space="preserve"> und</w:t>
            </w:r>
            <w:r>
              <w:t xml:space="preserve"> dich </w:t>
            </w:r>
            <w:r w:rsidR="008B65F2">
              <w:t xml:space="preserve">betrifft, noch näher </w:t>
            </w:r>
            <w:r w:rsidR="00432AB8">
              <w:t>zu</w:t>
            </w:r>
            <w:r w:rsidR="008B65F2">
              <w:t xml:space="preserve"> dein</w:t>
            </w:r>
            <w:r w:rsidR="00432AB8">
              <w:t>em</w:t>
            </w:r>
            <w:r w:rsidR="008B65F2">
              <w:t xml:space="preserve"> </w:t>
            </w:r>
            <w:r w:rsidR="00432AB8">
              <w:t>Wunschz</w:t>
            </w:r>
            <w:r w:rsidR="008B65F2">
              <w:t xml:space="preserve">iel </w:t>
            </w:r>
            <w:r w:rsidR="00432AB8">
              <w:t>führt</w:t>
            </w:r>
            <w:r w:rsidR="008B65F2">
              <w:t>.</w:t>
            </w:r>
          </w:p>
          <w:p w14:paraId="75517E62" w14:textId="3D1FBA62" w:rsidR="00634587" w:rsidRDefault="008B65F2" w:rsidP="00C419C6">
            <w:r w:rsidRPr="009329F8">
              <w:rPr>
                <w:color w:val="818B3D" w:themeColor="accent5"/>
              </w:rPr>
              <w:t xml:space="preserve">Ausgebildet wird in </w:t>
            </w:r>
            <w:r w:rsidR="00513935" w:rsidRPr="009329F8">
              <w:rPr>
                <w:color w:val="818B3D" w:themeColor="accent5"/>
              </w:rPr>
              <w:t>allem was die Unterordnung betrifft</w:t>
            </w:r>
            <w:r w:rsidRPr="009329F8">
              <w:rPr>
                <w:color w:val="818B3D" w:themeColor="accent5"/>
              </w:rPr>
              <w:t xml:space="preserve">, </w:t>
            </w:r>
            <w:r w:rsidR="00513935" w:rsidRPr="009329F8">
              <w:rPr>
                <w:color w:val="818B3D" w:themeColor="accent5"/>
              </w:rPr>
              <w:t>dasselbe gilt</w:t>
            </w:r>
            <w:r w:rsidRPr="009329F8">
              <w:rPr>
                <w:color w:val="818B3D" w:themeColor="accent5"/>
              </w:rPr>
              <w:t xml:space="preserve"> </w:t>
            </w:r>
            <w:r w:rsidR="00513935" w:rsidRPr="009329F8">
              <w:rPr>
                <w:color w:val="818B3D" w:themeColor="accent5"/>
              </w:rPr>
              <w:t>für den</w:t>
            </w:r>
            <w:r w:rsidRPr="009329F8">
              <w:rPr>
                <w:color w:val="818B3D" w:themeColor="accent5"/>
              </w:rPr>
              <w:t xml:space="preserve"> Schutzdienst. Ebenfalls alle Problembereiche, in der Freizeit wie im Sport. </w:t>
            </w:r>
            <w:r w:rsidR="00562C1C" w:rsidRPr="009329F8">
              <w:rPr>
                <w:color w:val="818B3D" w:themeColor="accent5"/>
              </w:rPr>
              <w:t>Wie lernt mein Hund und viele andere Fragen werden in Theorie und Praxis</w:t>
            </w:r>
            <w:r w:rsidR="00E021BF" w:rsidRPr="009329F8">
              <w:rPr>
                <w:color w:val="818B3D" w:themeColor="accent5"/>
              </w:rPr>
              <w:t>teil kompetent und einfach strukturiert</w:t>
            </w:r>
            <w:r w:rsidR="00562C1C" w:rsidRPr="009329F8">
              <w:rPr>
                <w:color w:val="818B3D" w:themeColor="accent5"/>
              </w:rPr>
              <w:t xml:space="preserve"> beantwortet</w:t>
            </w:r>
            <w:r w:rsidR="00562C1C">
              <w:t>.</w:t>
            </w:r>
          </w:p>
          <w:p w14:paraId="2152BE1A" w14:textId="77777777" w:rsidR="008B65F2" w:rsidRDefault="008B65F2" w:rsidP="00C419C6"/>
          <w:p w14:paraId="10CBE2D8" w14:textId="77777777" w:rsidR="00634587" w:rsidRDefault="00634587" w:rsidP="00C419C6"/>
          <w:p w14:paraId="59D57638" w14:textId="77777777" w:rsidR="00634587" w:rsidRDefault="00634587" w:rsidP="00C419C6"/>
          <w:p w14:paraId="2E5F43F0" w14:textId="5D6BB84E" w:rsidR="00236D15" w:rsidRDefault="00236D15">
            <w:pPr>
              <w:pStyle w:val="berschrift3"/>
            </w:pPr>
          </w:p>
        </w:tc>
        <w:tc>
          <w:tcPr>
            <w:tcW w:w="297" w:type="pct"/>
          </w:tcPr>
          <w:p w14:paraId="17BE13A6" w14:textId="77777777" w:rsidR="00236D15" w:rsidRDefault="00236D15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236D15" w14:paraId="3317A31C" w14:textId="77777777">
              <w:tc>
                <w:tcPr>
                  <w:tcW w:w="4798" w:type="dxa"/>
                </w:tcPr>
                <w:p w14:paraId="72048964" w14:textId="77777777" w:rsidR="00236D15" w:rsidRDefault="00D06EFC">
                  <w:r>
                    <w:rPr>
                      <w:noProof/>
                      <w:lang w:val="en-US"/>
                    </w:rPr>
                    <w:drawing>
                      <wp:inline distT="0" distB="0" distL="0" distR="0" wp14:anchorId="783839B4" wp14:editId="30925934">
                        <wp:extent cx="1822134" cy="1827847"/>
                        <wp:effectExtent l="127000" t="127000" r="121285" b="128270"/>
                        <wp:docPr id="17" name="Bild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Bild 17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2134" cy="1827847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262BD8EB" w14:textId="77777777">
              <w:tc>
                <w:tcPr>
                  <w:tcW w:w="4798" w:type="dxa"/>
                </w:tcPr>
                <w:p w14:paraId="2CD944A9" w14:textId="339CB6D6" w:rsidR="00236D15" w:rsidRDefault="00B34E36">
                  <w:pPr>
                    <w:pStyle w:val="Beschriftung"/>
                  </w:pPr>
                  <w:r>
                    <w:t xml:space="preserve">Michaela Knoche mit ihrem </w:t>
                  </w:r>
                  <w:proofErr w:type="spellStart"/>
                  <w:r>
                    <w:t>Javir</w:t>
                  </w:r>
                  <w:proofErr w:type="spellEnd"/>
                  <w:r>
                    <w:t xml:space="preserve"> vom </w:t>
                  </w:r>
                  <w:proofErr w:type="spellStart"/>
                  <w:r>
                    <w:t>Talka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Marda</w:t>
                  </w:r>
                  <w:proofErr w:type="spellEnd"/>
                  <w:r>
                    <w:t xml:space="preserve"> (Bild unterhalb)</w:t>
                  </w:r>
                </w:p>
              </w:tc>
            </w:tr>
            <w:tr w:rsidR="00236D15" w14:paraId="1ACDC71F" w14:textId="77777777">
              <w:tc>
                <w:tcPr>
                  <w:tcW w:w="4798" w:type="dxa"/>
                </w:tcPr>
                <w:p w14:paraId="7B2D7AD2" w14:textId="77777777" w:rsidR="00236D15" w:rsidRDefault="00D06EFC">
                  <w:r>
                    <w:rPr>
                      <w:noProof/>
                      <w:lang w:val="en-US"/>
                    </w:rPr>
                    <w:drawing>
                      <wp:inline distT="0" distB="0" distL="0" distR="0" wp14:anchorId="52FE8461" wp14:editId="69C5176E">
                        <wp:extent cx="1371743" cy="1828991"/>
                        <wp:effectExtent l="127000" t="127000" r="127000" b="127000"/>
                        <wp:docPr id="18" name="Bild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Bild 18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743" cy="1828991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778EB276" w14:textId="77777777">
              <w:tc>
                <w:tcPr>
                  <w:tcW w:w="4798" w:type="dxa"/>
                </w:tcPr>
                <w:p w14:paraId="635CBB6A" w14:textId="65AEF5B3" w:rsidR="00236D15" w:rsidRPr="00E021BF" w:rsidRDefault="00562C1C">
                  <w:pPr>
                    <w:pStyle w:val="Beschriftung"/>
                    <w:rPr>
                      <w:b/>
                      <w:bCs/>
                      <w:color w:val="F83500" w:themeColor="accent3"/>
                      <w:sz w:val="32"/>
                      <w:szCs w:val="32"/>
                    </w:rPr>
                  </w:pPr>
                  <w:r w:rsidRPr="00E021BF">
                    <w:rPr>
                      <w:b/>
                      <w:bCs/>
                      <w:color w:val="F83500" w:themeColor="accent3"/>
                      <w:sz w:val="32"/>
                      <w:szCs w:val="32"/>
                    </w:rPr>
                    <w:t xml:space="preserve">Anmeldung unter Angelika Heimann: Handy: 0176-40007903 oder E-Mail: </w:t>
                  </w:r>
                  <w:r w:rsidRPr="00E021BF">
                    <w:rPr>
                      <w:b/>
                      <w:bCs/>
                      <w:color w:val="F83500" w:themeColor="accent3"/>
                      <w:sz w:val="32"/>
                      <w:szCs w:val="32"/>
                    </w:rPr>
                    <w:t>Angelika.heimann1@gmx.de</w:t>
                  </w:r>
                </w:p>
              </w:tc>
            </w:tr>
          </w:tbl>
          <w:p w14:paraId="38615AB8" w14:textId="77777777" w:rsidR="00236D15" w:rsidRDefault="00236D15"/>
        </w:tc>
      </w:tr>
    </w:tbl>
    <w:p w14:paraId="4183BF79" w14:textId="65DBCE4F" w:rsidR="00236D15" w:rsidRDefault="00236D15"/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37"/>
        <w:gridCol w:w="605"/>
        <w:gridCol w:w="4738"/>
      </w:tblGrid>
      <w:tr w:rsidR="00236D15" w14:paraId="3A637A21" w14:textId="77777777">
        <w:trPr>
          <w:jc w:val="center"/>
        </w:trPr>
        <w:tc>
          <w:tcPr>
            <w:tcW w:w="4737" w:type="dxa"/>
          </w:tcPr>
          <w:p w14:paraId="7655574D" w14:textId="5B218347" w:rsidR="00236D15" w:rsidRDefault="00236D15"/>
        </w:tc>
        <w:tc>
          <w:tcPr>
            <w:tcW w:w="605" w:type="dxa"/>
          </w:tcPr>
          <w:p w14:paraId="430316B7" w14:textId="77777777" w:rsidR="00236D15" w:rsidRDefault="00236D15"/>
        </w:tc>
        <w:tc>
          <w:tcPr>
            <w:tcW w:w="4738" w:type="dxa"/>
            <w:vAlign w:val="center"/>
          </w:tcPr>
          <w:p w14:paraId="688B3A21" w14:textId="1EF94039" w:rsidR="00236D15" w:rsidRDefault="00236D15">
            <w:pPr>
              <w:pStyle w:val="berschrift1"/>
            </w:pPr>
          </w:p>
          <w:p w14:paraId="4041E10D" w14:textId="63396C09" w:rsidR="00236D15" w:rsidRDefault="00236D15"/>
        </w:tc>
      </w:tr>
      <w:tr w:rsidR="00236D15" w14:paraId="521E3897" w14:textId="77777777">
        <w:trPr>
          <w:jc w:val="center"/>
        </w:trPr>
        <w:tc>
          <w:tcPr>
            <w:tcW w:w="4737" w:type="dxa"/>
            <w:vAlign w:val="center"/>
          </w:tcPr>
          <w:p w14:paraId="155105A1" w14:textId="47353CA8" w:rsidR="00236D15" w:rsidRDefault="00236D15">
            <w:pPr>
              <w:pStyle w:val="berschrift2"/>
            </w:pPr>
          </w:p>
          <w:p w14:paraId="6051A975" w14:textId="17710D13" w:rsidR="00236D15" w:rsidRDefault="00236D15">
            <w:pPr>
              <w:pStyle w:val="Standardeinzug"/>
              <w:ind w:left="0"/>
            </w:pPr>
          </w:p>
        </w:tc>
        <w:tc>
          <w:tcPr>
            <w:tcW w:w="605" w:type="dxa"/>
          </w:tcPr>
          <w:p w14:paraId="37DEE1A5" w14:textId="77777777" w:rsidR="00236D15" w:rsidRDefault="00236D15"/>
        </w:tc>
        <w:tc>
          <w:tcPr>
            <w:tcW w:w="4738" w:type="dxa"/>
          </w:tcPr>
          <w:p w14:paraId="7C833F3E" w14:textId="302B7588" w:rsidR="00236D15" w:rsidRDefault="00236D15"/>
        </w:tc>
      </w:tr>
      <w:tr w:rsidR="00236D15" w14:paraId="39C59B6A" w14:textId="77777777">
        <w:trPr>
          <w:jc w:val="center"/>
        </w:trPr>
        <w:tc>
          <w:tcPr>
            <w:tcW w:w="4737" w:type="dxa"/>
          </w:tcPr>
          <w:p w14:paraId="6C6DD77D" w14:textId="1B8AA011" w:rsidR="00236D15" w:rsidRDefault="00236D15"/>
        </w:tc>
        <w:tc>
          <w:tcPr>
            <w:tcW w:w="605" w:type="dxa"/>
          </w:tcPr>
          <w:p w14:paraId="4CF0C00F" w14:textId="77777777" w:rsidR="00236D15" w:rsidRDefault="00236D15"/>
        </w:tc>
        <w:tc>
          <w:tcPr>
            <w:tcW w:w="4738" w:type="dxa"/>
            <w:vAlign w:val="center"/>
          </w:tcPr>
          <w:p w14:paraId="4B04DDC9" w14:textId="54494FE3" w:rsidR="00236D15" w:rsidRDefault="00236D15">
            <w:pPr>
              <w:pStyle w:val="berschrift1"/>
            </w:pPr>
          </w:p>
          <w:p w14:paraId="14BD35CC" w14:textId="41AC96F1" w:rsidR="00236D15" w:rsidRDefault="00236D15"/>
        </w:tc>
      </w:tr>
      <w:tr w:rsidR="00236D15" w14:paraId="0556C7C2" w14:textId="77777777">
        <w:trPr>
          <w:jc w:val="center"/>
        </w:trPr>
        <w:tc>
          <w:tcPr>
            <w:tcW w:w="4737" w:type="dxa"/>
            <w:vAlign w:val="center"/>
          </w:tcPr>
          <w:p w14:paraId="1EA8F441" w14:textId="4FB76F24" w:rsidR="00236D15" w:rsidRDefault="00236D15" w:rsidP="00203A47">
            <w:pPr>
              <w:pStyle w:val="Standardeinzug"/>
              <w:jc w:val="center"/>
            </w:pPr>
          </w:p>
        </w:tc>
        <w:tc>
          <w:tcPr>
            <w:tcW w:w="605" w:type="dxa"/>
          </w:tcPr>
          <w:p w14:paraId="52AF24F9" w14:textId="77777777" w:rsidR="00236D15" w:rsidRDefault="00236D15"/>
        </w:tc>
        <w:tc>
          <w:tcPr>
            <w:tcW w:w="4738" w:type="dxa"/>
          </w:tcPr>
          <w:p w14:paraId="242A499D" w14:textId="4B2FA9BF" w:rsidR="00236D15" w:rsidRDefault="00236D15"/>
        </w:tc>
      </w:tr>
    </w:tbl>
    <w:p w14:paraId="6D3A0809" w14:textId="77777777" w:rsidR="00236D15" w:rsidRDefault="00236D15"/>
    <w:sectPr w:rsidR="00236D15" w:rsidSect="00D06EFC">
      <w:pgSz w:w="11907" w:h="16839" w:code="9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53C3AB" w14:textId="77777777" w:rsidR="008A06E8" w:rsidRDefault="008A06E8" w:rsidP="00703A25">
      <w:pPr>
        <w:spacing w:after="0" w:line="240" w:lineRule="auto"/>
      </w:pPr>
      <w:r>
        <w:separator/>
      </w:r>
    </w:p>
  </w:endnote>
  <w:endnote w:type="continuationSeparator" w:id="0">
    <w:p w14:paraId="6DBA4097" w14:textId="77777777" w:rsidR="008A06E8" w:rsidRDefault="008A06E8" w:rsidP="00703A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panose1 w:val="020B0603020202020204"/>
    <w:charset w:val="EE"/>
    <w:family w:val="swiss"/>
    <w:pitch w:val="variable"/>
    <w:sig w:usb0="00000287" w:usb1="00000003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A77A68" w14:textId="77777777" w:rsidR="008A06E8" w:rsidRDefault="008A06E8" w:rsidP="00703A25">
      <w:pPr>
        <w:spacing w:after="0" w:line="240" w:lineRule="auto"/>
      </w:pPr>
      <w:r>
        <w:separator/>
      </w:r>
    </w:p>
  </w:footnote>
  <w:footnote w:type="continuationSeparator" w:id="0">
    <w:p w14:paraId="63DE0EFE" w14:textId="77777777" w:rsidR="008A06E8" w:rsidRDefault="008A06E8" w:rsidP="00703A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3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19C6"/>
    <w:rsid w:val="00203A47"/>
    <w:rsid w:val="00236D15"/>
    <w:rsid w:val="00424F86"/>
    <w:rsid w:val="00432AB8"/>
    <w:rsid w:val="00513935"/>
    <w:rsid w:val="00562C1C"/>
    <w:rsid w:val="005C3453"/>
    <w:rsid w:val="005D506A"/>
    <w:rsid w:val="00634587"/>
    <w:rsid w:val="00703A25"/>
    <w:rsid w:val="008536A6"/>
    <w:rsid w:val="008A06E8"/>
    <w:rsid w:val="008B65F2"/>
    <w:rsid w:val="009329F8"/>
    <w:rsid w:val="00B34E36"/>
    <w:rsid w:val="00B37687"/>
    <w:rsid w:val="00BF6157"/>
    <w:rsid w:val="00C3642F"/>
    <w:rsid w:val="00C419C6"/>
    <w:rsid w:val="00D06EFC"/>
    <w:rsid w:val="00E021BF"/>
    <w:rsid w:val="00E25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5C2CCC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de-DE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berschrift2">
    <w:name w:val="heading 2"/>
    <w:basedOn w:val="Standard"/>
    <w:next w:val="Standardeinzug"/>
    <w:link w:val="berschrift2Zchn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berschrift3">
    <w:name w:val="heading 3"/>
    <w:basedOn w:val="Standard"/>
    <w:next w:val="Standard"/>
    <w:link w:val="berschrift3Zchn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Pr>
      <w:color w:val="808080"/>
    </w:rPr>
  </w:style>
  <w:style w:type="table" w:styleId="Tabellenraster">
    <w:name w:val="Table Grid"/>
    <w:basedOn w:val="NormaleTabelle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Beschriftung">
    <w:name w:val="caption"/>
    <w:basedOn w:val="Standard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el">
    <w:name w:val="Title"/>
    <w:basedOn w:val="Standard"/>
    <w:next w:val="Untertitel"/>
    <w:link w:val="TitelZchn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elZchn">
    <w:name w:val="Titel Zchn"/>
    <w:basedOn w:val="Absatz-Standardschriftart"/>
    <w:link w:val="Titel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Untertitel">
    <w:name w:val="Subtitle"/>
    <w:basedOn w:val="Standard"/>
    <w:link w:val="UntertitelZchn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UntertitelZchn">
    <w:name w:val="Untertitel Zchn"/>
    <w:basedOn w:val="Absatz-Standardschriftart"/>
    <w:link w:val="Untertitel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berschrift2Zchn">
    <w:name w:val="Überschrift 2 Zchn"/>
    <w:basedOn w:val="Absatz-Standardschriftart"/>
    <w:link w:val="berschrift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Standardeinzug">
    <w:name w:val="Normal Indent"/>
    <w:basedOn w:val="Standard"/>
    <w:uiPriority w:val="8"/>
    <w:unhideWhenUsed/>
    <w:qFormat/>
    <w:pPr>
      <w:ind w:left="720"/>
      <w:jc w:val="right"/>
    </w:pPr>
  </w:style>
  <w:style w:type="paragraph" w:styleId="Kopfzeile">
    <w:name w:val="header"/>
    <w:basedOn w:val="Standard"/>
    <w:link w:val="KopfzeileZchn"/>
    <w:uiPriority w:val="99"/>
    <w:unhideWhenUsed/>
    <w:rsid w:val="00703A2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03A25"/>
  </w:style>
  <w:style w:type="paragraph" w:styleId="Fuzeile">
    <w:name w:val="footer"/>
    <w:basedOn w:val="Standard"/>
    <w:link w:val="FuzeileZchn"/>
    <w:uiPriority w:val="99"/>
    <w:unhideWhenUsed/>
    <w:rsid w:val="00703A2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03A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ichaelaknoche/Library/Containers/com.microsoft.Word/Data/Library/Application%20Support/Microsoft/Office/16.0/DTS/de-DE%7b8A05A4D5-2F68-D047-B7A4-9D838B25E315%7d/%7b97E24A49-DBB0-F749-84E4-7D91FC5FFBFE%7dtf10002090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B874535DC1B73449B57459F2B900F40B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4EFE1309-FCA6-594C-9A49-3CB93864C856}"/>
      </w:docPartPr>
      <w:docPartBody>
        <w:p w:rsidR="00000000" w:rsidRDefault="003A6CC7">
          <w:pPr>
            <w:pStyle w:val="B874535DC1B73449B57459F2B900F40B"/>
          </w:pPr>
          <w:r>
            <w:rPr>
              <w:noProof/>
              <w:lang w:bidi="de-DE"/>
            </w:rPr>
            <w:t>Überschrift 1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panose1 w:val="020B0603020202020204"/>
    <w:charset w:val="EE"/>
    <w:family w:val="swiss"/>
    <w:pitch w:val="variable"/>
    <w:sig w:usb0="00000287" w:usb1="00000003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6CC7"/>
    <w:rsid w:val="003A6C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B874535DC1B73449B57459F2B900F40B">
    <w:name w:val="B874535DC1B73449B57459F2B900F40B"/>
  </w:style>
  <w:style w:type="paragraph" w:customStyle="1" w:styleId="F6E219ACD414A943A5D543F77F700C95">
    <w:name w:val="F6E219ACD414A943A5D543F77F700C95"/>
  </w:style>
  <w:style w:type="paragraph" w:customStyle="1" w:styleId="873C74CDEC918C438A5AB233325CA8A9">
    <w:name w:val="873C74CDEC918C438A5AB233325CA8A9"/>
  </w:style>
  <w:style w:type="paragraph" w:customStyle="1" w:styleId="A8836D3F6BFFB94881A4846639254E21">
    <w:name w:val="A8836D3F6BFFB94881A4846639254E21"/>
  </w:style>
  <w:style w:type="paragraph" w:customStyle="1" w:styleId="6E1CC8DB5AE09E4BAB72E80DDB0E3538">
    <w:name w:val="6E1CC8DB5AE09E4BAB72E80DDB0E3538"/>
  </w:style>
  <w:style w:type="paragraph" w:customStyle="1" w:styleId="9C392ADB71D9B442B2910F70FC240473">
    <w:name w:val="9C392ADB71D9B442B2910F70FC240473"/>
  </w:style>
  <w:style w:type="paragraph" w:customStyle="1" w:styleId="D3C4D61D71365D49A031191D0779C3B2">
    <w:name w:val="D3C4D61D71365D49A031191D0779C3B2"/>
  </w:style>
  <w:style w:type="paragraph" w:customStyle="1" w:styleId="2F4274AE84A1CB448C9359B94C93C16A">
    <w:name w:val="2F4274AE84A1CB448C9359B94C93C16A"/>
  </w:style>
  <w:style w:type="paragraph" w:customStyle="1" w:styleId="71EE72A1C7CA2F49A76EB604A6273025">
    <w:name w:val="71EE72A1C7CA2F49A76EB604A6273025"/>
  </w:style>
  <w:style w:type="paragraph" w:customStyle="1" w:styleId="4AC38C2843478249ADB828A49346F007">
    <w:name w:val="4AC38C2843478249ADB828A49346F007"/>
  </w:style>
  <w:style w:type="paragraph" w:customStyle="1" w:styleId="88F3E564EE98814BB67FD8B10AFF95CA">
    <w:name w:val="88F3E564EE98814BB67FD8B10AFF95CA"/>
  </w:style>
  <w:style w:type="paragraph" w:customStyle="1" w:styleId="F326646924648645942F569758CA104B">
    <w:name w:val="F326646924648645942F569758CA104B"/>
  </w:style>
  <w:style w:type="paragraph" w:customStyle="1" w:styleId="8B91619309590E4F96AFC7FF07A32C4E">
    <w:name w:val="8B91619309590E4F96AFC7FF07A32C4E"/>
  </w:style>
  <w:style w:type="paragraph" w:customStyle="1" w:styleId="5B3C79844539434B80DA26AA2AB29334">
    <w:name w:val="5B3C79844539434B80DA26AA2AB29334"/>
  </w:style>
  <w:style w:type="paragraph" w:customStyle="1" w:styleId="270570D667F8DC458E7948F3E60855A6">
    <w:name w:val="270570D667F8DC458E7948F3E60855A6"/>
  </w:style>
  <w:style w:type="paragraph" w:customStyle="1" w:styleId="12D82C001924CF4B8693A52213E173FD">
    <w:name w:val="12D82C001924CF4B8693A52213E173F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4CD0AC-E942-4AEE-9581-0F3D1DFF2F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Neues von der Familie.dotx</Template>
  <TotalTime>0</TotalTime>
  <Pages>2</Pages>
  <Words>226</Words>
  <Characters>1431</Characters>
  <Application>Microsoft Office Word</Application>
  <DocSecurity>0</DocSecurity>
  <Lines>11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2022-04-26T14:30:00Z</dcterms:created>
  <dcterms:modified xsi:type="dcterms:W3CDTF">2022-04-26T14:51:00Z</dcterms:modified>
</cp:coreProperties>
</file>